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000000">
        <w:trPr>
          <w:tblCellSpacing w:w="0" w:type="dxa"/>
        </w:trPr>
        <w:tc>
          <w:tcPr>
            <w:tcW w:w="0" w:type="auto"/>
            <w:hideMark/>
          </w:tcPr>
          <w:p w:rsidR="00000000" w:rsidRDefault="006C2304">
            <w:pPr>
              <w:pStyle w:val="recipetitle"/>
            </w:pPr>
            <w:bookmarkStart w:id="0" w:name="_GoBack"/>
            <w:bookmarkEnd w:id="0"/>
            <w:r>
              <w:t>Perfect Baked Potatoes with Baked Potato Bar</w:t>
            </w:r>
          </w:p>
        </w:tc>
      </w:tr>
      <w:tr w:rsidR="00000000">
        <w:trPr>
          <w:tblCellSpacing w:w="0" w:type="dxa"/>
        </w:trPr>
        <w:tc>
          <w:tcPr>
            <w:tcW w:w="0" w:type="auto"/>
          </w:tcPr>
          <w:p w:rsidR="00000000" w:rsidRDefault="006C2304"/>
          <w:p w:rsidR="00000000" w:rsidRDefault="006C2304"/>
          <w:p w:rsidR="00000000" w:rsidRDefault="006C2304">
            <w:r>
              <w:rPr>
                <w:noProof/>
              </w:rPr>
              <w:drawing>
                <wp:inline distT="0" distB="0" distL="0" distR="0">
                  <wp:extent cx="5705475" cy="3800475"/>
                  <wp:effectExtent l="0" t="0" r="9525" b="9525"/>
                  <wp:docPr id="1" name="Picture 1" descr="Description: Description: C:\Users\Owner\Pictures\Food\Perfect Baked Potatoes with Baked Potato Bar\IMG_1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escription: C:\Users\Owner\Pictures\Food\Perfect Baked Potatoes with Baked Potato Bar\IMG_1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6C2304"/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9348"/>
            </w:tblGrid>
            <w:tr w:rsidR="00000000">
              <w:trPr>
                <w:tblCellSpacing w:w="0" w:type="dxa"/>
              </w:trPr>
              <w:tc>
                <w:tcPr>
                  <w:tcW w:w="0" w:type="auto"/>
                  <w:gridSpan w:val="3"/>
                  <w:hideMark/>
                </w:tcPr>
                <w:p w:rsidR="00000000" w:rsidRDefault="006C2304">
                  <w:pPr>
                    <w:pStyle w:val="recipeingredienttextheading"/>
                    <w:spacing w:before="216"/>
                  </w:pPr>
                  <w:r>
                    <w:t>Perfect Baked Potatoes: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97" w:type="pct"/>
                  <w:hideMark/>
                </w:tcPr>
                <w:p w:rsidR="00000000" w:rsidRDefault="006C2304">
                  <w:pPr>
                    <w:pStyle w:val="recipeingredients"/>
                  </w:pPr>
                  <w:r>
                    <w:t>Large Idaho Baking Potatoes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97" w:type="pct"/>
                  <w:hideMark/>
                </w:tcPr>
                <w:p w:rsidR="00000000" w:rsidRDefault="006C2304">
                  <w:pPr>
                    <w:pStyle w:val="recipeingredients"/>
                  </w:pPr>
                  <w:r>
                    <w:t>Oil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97" w:type="pct"/>
                  <w:hideMark/>
                </w:tcPr>
                <w:p w:rsidR="00000000" w:rsidRDefault="006C2304">
                  <w:pPr>
                    <w:pStyle w:val="recipeingredients"/>
                  </w:pPr>
                  <w:r>
                    <w:t>Kosher ( coarse) salt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0" w:type="auto"/>
                  <w:gridSpan w:val="3"/>
                  <w:hideMark/>
                </w:tcPr>
                <w:p w:rsidR="00000000" w:rsidRDefault="006C2304">
                  <w:pPr>
                    <w:pStyle w:val="recipeingredienttextheading"/>
                  </w:pPr>
                  <w:r>
                    <w:t>Options for Baked Potato Bar: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97" w:type="pct"/>
                  <w:hideMark/>
                </w:tcPr>
                <w:p w:rsidR="00000000" w:rsidRDefault="006C2304">
                  <w:pPr>
                    <w:pStyle w:val="recipeingredients"/>
                  </w:pPr>
                  <w:r>
                    <w:t>Butter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97" w:type="pct"/>
                  <w:hideMark/>
                </w:tcPr>
                <w:p w:rsidR="00000000" w:rsidRDefault="006C2304">
                  <w:pPr>
                    <w:pStyle w:val="recipeingredients"/>
                  </w:pPr>
                  <w:r>
                    <w:t>Sour Cream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97" w:type="pct"/>
                  <w:hideMark/>
                </w:tcPr>
                <w:p w:rsidR="00000000" w:rsidRDefault="006C2304">
                  <w:pPr>
                    <w:pStyle w:val="recipeingredients"/>
                  </w:pPr>
                  <w:r>
                    <w:t>Bacon crumbles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97" w:type="pct"/>
                  <w:hideMark/>
                </w:tcPr>
                <w:p w:rsidR="00000000" w:rsidRDefault="006C2304">
                  <w:pPr>
                    <w:pStyle w:val="recipeingredients"/>
                  </w:pPr>
                  <w:r>
                    <w:t>Green onion slices ( including tops)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97" w:type="pct"/>
                  <w:hideMark/>
                </w:tcPr>
                <w:p w:rsidR="00000000" w:rsidRDefault="006C2304">
                  <w:pPr>
                    <w:pStyle w:val="recipeingredients"/>
                  </w:pPr>
                  <w:r>
                    <w:t>Jalapeno pepper slices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97" w:type="pct"/>
                  <w:hideMark/>
                </w:tcPr>
                <w:p w:rsidR="00000000" w:rsidRDefault="006C2304">
                  <w:pPr>
                    <w:pStyle w:val="recipeingredients"/>
                  </w:pPr>
                  <w:r>
                    <w:t>Shredded cheddar cheese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97" w:type="pct"/>
                  <w:hideMark/>
                </w:tcPr>
                <w:p w:rsidR="00000000" w:rsidRDefault="006C2304">
                  <w:pPr>
                    <w:pStyle w:val="recipeingredients"/>
                  </w:pPr>
                  <w:r>
                    <w:t>Chili ( in the Fall and Winter)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97" w:type="pct"/>
                  <w:hideMark/>
                </w:tcPr>
                <w:p w:rsidR="00000000" w:rsidRDefault="006C2304">
                  <w:pPr>
                    <w:pStyle w:val="recipeingredients"/>
                  </w:pPr>
                  <w:r>
                    <w:t>Canned black beans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97" w:type="pct"/>
                  <w:hideMark/>
                </w:tcPr>
                <w:p w:rsidR="00000000" w:rsidRDefault="006C2304">
                  <w:pPr>
                    <w:pStyle w:val="recipeingredients"/>
                  </w:pPr>
                  <w:r>
                    <w:t>Chopped fresh tomatoes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97" w:type="pct"/>
                  <w:hideMark/>
                </w:tcPr>
                <w:p w:rsidR="00000000" w:rsidRDefault="006C2304">
                  <w:pPr>
                    <w:pStyle w:val="recipeingredients"/>
                  </w:pPr>
                  <w:r>
                    <w:t>Thawed frozen peas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97" w:type="pct"/>
                  <w:hideMark/>
                </w:tcPr>
                <w:p w:rsidR="00000000" w:rsidRDefault="006C2304">
                  <w:pPr>
                    <w:pStyle w:val="recipeingredients"/>
                  </w:pPr>
                  <w:r>
                    <w:t>Salsa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97" w:type="pct"/>
                  <w:hideMark/>
                </w:tcPr>
                <w:p w:rsidR="00000000" w:rsidRDefault="006C2304">
                  <w:pPr>
                    <w:pStyle w:val="recipeingredients"/>
                  </w:pPr>
                  <w:r>
                    <w:t>Nacho cheese sauce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97" w:type="pct"/>
                  <w:hideMark/>
                </w:tcPr>
                <w:p w:rsidR="00000000" w:rsidRDefault="006C2304">
                  <w:pPr>
                    <w:pStyle w:val="recipeingredients"/>
                  </w:pPr>
                  <w:r>
                    <w:t>Ranch salad dressing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000000" w:rsidRDefault="006C2304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97" w:type="pct"/>
                </w:tcPr>
                <w:p w:rsidR="00000000" w:rsidRDefault="006C2304">
                  <w:pPr>
                    <w:pStyle w:val="recipeingredients"/>
                  </w:pPr>
                  <w:r>
                    <w:t>Salt and pepper</w:t>
                  </w:r>
                </w:p>
                <w:p w:rsidR="00000000" w:rsidRDefault="006C2304">
                  <w:pPr>
                    <w:pStyle w:val="recipeingredients"/>
                  </w:pPr>
                </w:p>
              </w:tc>
            </w:tr>
          </w:tbl>
          <w:p w:rsidR="00000000" w:rsidRDefault="006C2304">
            <w:pPr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00000">
        <w:trPr>
          <w:tblCellSpacing w:w="0" w:type="dxa"/>
        </w:trPr>
        <w:tc>
          <w:tcPr>
            <w:tcW w:w="0" w:type="auto"/>
          </w:tcPr>
          <w:p w:rsidR="00000000" w:rsidRDefault="006C2304">
            <w:pPr>
              <w:pStyle w:val="recipeprocedure"/>
              <w:spacing w:before="216"/>
            </w:pPr>
          </w:p>
          <w:p w:rsidR="00000000" w:rsidRDefault="006C2304">
            <w:pPr>
              <w:pStyle w:val="recipeprocedure"/>
              <w:spacing w:before="216"/>
            </w:pPr>
            <w:r>
              <w:lastRenderedPageBreak/>
              <w:t>Preheat oven to 425°.</w:t>
            </w:r>
          </w:p>
          <w:p w:rsidR="00000000" w:rsidRDefault="006C2304">
            <w:pPr>
              <w:pStyle w:val="recipeprocedure"/>
            </w:pPr>
            <w:r>
              <w:t>Line a cookie sheet with aluminum foil. Scrub baking potatoes and pat dry. Place on foil lined sheet.</w:t>
            </w: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  <w:r>
              <w:rPr>
                <w:noProof/>
              </w:rPr>
              <w:drawing>
                <wp:inline distT="0" distB="0" distL="0" distR="0">
                  <wp:extent cx="4276725" cy="2857500"/>
                  <wp:effectExtent l="0" t="0" r="9525" b="0"/>
                  <wp:docPr id="2" name="Picture 2" descr="Description: Description: C:\Users\Owner\Pictures\Food\Perfect Baked Potatoes with Baked Potato Bar\IMG_1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escription: C:\Users\Owner\Pictures\Food\Perfect Baked Potatoes with Baked Potato Bar\IMG_1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  <w:r>
              <w:t>Brush both sides of potatoes with oil and sprinkle both sides with kosher salt.</w:t>
            </w: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  <w:r>
              <w:rPr>
                <w:noProof/>
              </w:rPr>
              <w:drawing>
                <wp:inline distT="0" distB="0" distL="0" distR="0">
                  <wp:extent cx="4276725" cy="2857500"/>
                  <wp:effectExtent l="0" t="0" r="9525" b="0"/>
                  <wp:docPr id="3" name="Picture 3" descr="Description: Description: C:\Users\Owner\Pictures\Food\Perfect Baked Potatoes with Baked Potato Bar\IMG_1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Description: C:\Users\Owner\Pictures\Food\Perfect Baked Potatoes with Baked Potato Bar\IMG_1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4276725" cy="2857500"/>
                  <wp:effectExtent l="0" t="0" r="9525" b="0"/>
                  <wp:docPr id="4" name="Picture 4" descr="Description: Description: C:\Users\Owner\Pictures\Food\Perfect Baked Potatoes with Baked Potato Bar\IMG_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Description: C:\Users\Owner\Pictures\Food\Perfect Baked Potatoes with Baked Potato Bar\IMG_1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  <w:r>
              <w:t>Bake for 1 hour and 15 minutes (for the extra - large potatoes) or until done.  Smaller potatoes will</w:t>
            </w:r>
          </w:p>
          <w:p w:rsidR="00000000" w:rsidRDefault="006C2304">
            <w:pPr>
              <w:pStyle w:val="recipeprocedure"/>
            </w:pPr>
            <w:proofErr w:type="gramStart"/>
            <w:r>
              <w:t>be</w:t>
            </w:r>
            <w:proofErr w:type="gramEnd"/>
            <w:r>
              <w:t xml:space="preserve"> done in about an hour.   Split and serve with options </w:t>
            </w:r>
            <w:r>
              <w:t>listed above.</w:t>
            </w: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  <w:r>
              <w:rPr>
                <w:noProof/>
              </w:rPr>
              <w:drawing>
                <wp:inline distT="0" distB="0" distL="0" distR="0">
                  <wp:extent cx="4276725" cy="2847975"/>
                  <wp:effectExtent l="0" t="0" r="9525" b="9525"/>
                  <wp:docPr id="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  <w:r>
              <w:lastRenderedPageBreak/>
              <w:t>I used butter, sour cream, bacon crumbles ( that I cooked in the microwave ) , sliced green onions, including tops,</w:t>
            </w:r>
          </w:p>
          <w:p w:rsidR="00000000" w:rsidRDefault="006C2304">
            <w:pPr>
              <w:pStyle w:val="recipeprocedure"/>
            </w:pPr>
            <w:r>
              <w:t>Jalapeno pepper slices, shredded cheddar cheese and salt and pepper.</w:t>
            </w: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276725" cy="2857500"/>
                  <wp:effectExtent l="0" t="0" r="9525" b="0"/>
                  <wp:docPr id="6" name="Picture 5" descr="Description: Description: C:\Users\Owner\Pictures\Food\Perfect Baked Potatoes with Baked Potato Bar\IMG_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Description: C:\Users\Owner\Pictures\Food\Perfect Baked Potatoes with Baked Potato Bar\IMG_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  <w:r>
              <w:t>Here you see the buffet set-up.  I us</w:t>
            </w:r>
            <w:r>
              <w:t>ed a round platter for the baked potatoes and</w:t>
            </w:r>
          </w:p>
          <w:p w:rsidR="00000000" w:rsidRDefault="006C2304">
            <w:pPr>
              <w:pStyle w:val="recipeprocedure"/>
            </w:pPr>
            <w:proofErr w:type="gramStart"/>
            <w:r>
              <w:t>matching</w:t>
            </w:r>
            <w:proofErr w:type="gramEnd"/>
            <w:r>
              <w:t xml:space="preserve"> small bows in different bright colors for the condiments.</w:t>
            </w: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</w:p>
          <w:p w:rsidR="00000000" w:rsidRDefault="006C2304">
            <w:pPr>
              <w:pStyle w:val="recipeprocedure"/>
            </w:pPr>
            <w:r>
              <w:rPr>
                <w:noProof/>
              </w:rPr>
              <w:drawing>
                <wp:inline distT="0" distB="0" distL="0" distR="0">
                  <wp:extent cx="4276725" cy="2857500"/>
                  <wp:effectExtent l="0" t="0" r="9525" b="0"/>
                  <wp:docPr id="7" name="Picture 6" descr="Description: Description: C:\Users\Owner\Pictures\Food\Perfect Baked Potatoes with Baked Potato Bar\IMG_1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Description: C:\Users\Owner\Pictures\Food\Perfect Baked Potatoes with Baked Potato Bar\IMG_1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6C2304">
      <w:pPr>
        <w:rPr>
          <w:rFonts w:eastAsia="Times New Roman"/>
          <w:color w:val="auto"/>
        </w:rPr>
      </w:pPr>
    </w:p>
    <w:p w:rsidR="00000000" w:rsidRDefault="006C2304">
      <w:pPr>
        <w:rPr>
          <w:rFonts w:eastAsia="Times New Roman"/>
          <w:color w:val="auto"/>
        </w:rPr>
      </w:pPr>
    </w:p>
    <w:p w:rsidR="00000000" w:rsidRDefault="006C2304">
      <w:pPr>
        <w:rPr>
          <w:rFonts w:eastAsia="Times New Roman"/>
          <w:color w:val="auto"/>
        </w:rPr>
      </w:pPr>
    </w:p>
    <w:p w:rsidR="006C2304" w:rsidRDefault="006C2304">
      <w:pPr>
        <w:rPr>
          <w:rFonts w:ascii="Curlz MT" w:eastAsia="Times New Roman" w:hAnsi="Curlz MT"/>
          <w:b/>
          <w:color w:val="auto"/>
        </w:rPr>
      </w:pPr>
      <w:r>
        <w:rPr>
          <w:rFonts w:ascii="Curlz MT" w:eastAsia="Times New Roman" w:hAnsi="Curlz MT"/>
          <w:b/>
          <w:color w:val="auto"/>
        </w:rPr>
        <w:t>Let’s make life special by sharing great food with our family and friends!  Enjoy!</w:t>
      </w:r>
    </w:p>
    <w:sectPr w:rsidR="006C23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E12935"/>
    <w:rsid w:val="006C2304"/>
    <w:rsid w:val="00E1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eastAsiaTheme="minorEastAsia" w:hAnsi="Tahoma" w:cs="Tahoma" w:hint="default"/>
      <w:color w:val="000000"/>
      <w:sz w:val="16"/>
      <w:szCs w:val="16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eastAsiaTheme="minorEastAsia" w:hAnsi="Tahoma" w:cs="Tahoma" w:hint="default"/>
      <w:color w:val="000000"/>
      <w:sz w:val="16"/>
      <w:szCs w:val="16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Perfect Baked Potatoes with Baked Potato Bar</vt:lpstr>
    </vt:vector>
  </TitlesOfParts>
  <Company>Microsoft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Perfect Baked Potatoes with Baked Potato Bar</dc:title>
  <dc:creator>Owner</dc:creator>
  <cp:lastModifiedBy>Owner</cp:lastModifiedBy>
  <cp:revision>2</cp:revision>
  <dcterms:created xsi:type="dcterms:W3CDTF">2012-07-21T14:35:00Z</dcterms:created>
  <dcterms:modified xsi:type="dcterms:W3CDTF">2012-07-21T14:35:00Z</dcterms:modified>
</cp:coreProperties>
</file>